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F4" w:rsidRPr="009619A3" w:rsidRDefault="007F7BF4" w:rsidP="0045302B">
      <w:pPr>
        <w:tabs>
          <w:tab w:val="left" w:pos="5387"/>
          <w:tab w:val="left" w:pos="10063"/>
        </w:tabs>
        <w:ind w:firstLine="567"/>
        <w:jc w:val="right"/>
        <w:rPr>
          <w:rFonts w:ascii="Arial" w:hAnsi="Arial" w:cs="Arial"/>
          <w:b/>
          <w:i/>
          <w:color w:val="000000"/>
          <w:sz w:val="27"/>
          <w:szCs w:val="27"/>
        </w:rPr>
      </w:pPr>
    </w:p>
    <w:p w:rsidR="00A33327" w:rsidRPr="009619A3" w:rsidRDefault="00A33327" w:rsidP="00F75804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9619A3" w:rsidRDefault="00F75804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</w:rPr>
      </w:pPr>
      <w:bookmarkStart w:id="0" w:name="_GoBack"/>
      <w:r w:rsidRPr="009619A3">
        <w:rPr>
          <w:rFonts w:ascii="Arial" w:hAnsi="Arial" w:cs="Arial"/>
          <w:b/>
          <w:color w:val="000000"/>
          <w:sz w:val="27"/>
          <w:szCs w:val="27"/>
        </w:rPr>
        <w:t>ОПРОСНЫЙ ЛИСТ</w:t>
      </w:r>
      <w:bookmarkEnd w:id="0"/>
    </w:p>
    <w:p w:rsidR="00AD4324" w:rsidRPr="00AD4324" w:rsidRDefault="00F75804" w:rsidP="00AD432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DA0F56">
        <w:rPr>
          <w:rFonts w:ascii="Arial" w:hAnsi="Arial" w:cs="Arial"/>
          <w:color w:val="000000"/>
        </w:rPr>
        <w:t xml:space="preserve">по материалам </w:t>
      </w:r>
      <w:r w:rsidR="00AD4324">
        <w:rPr>
          <w:rFonts w:ascii="Arial" w:hAnsi="Arial" w:cs="Arial"/>
          <w:color w:val="000000"/>
        </w:rPr>
        <w:t xml:space="preserve">технического задания </w:t>
      </w:r>
      <w:r w:rsidR="00AD4324" w:rsidRPr="00AD4324">
        <w:rPr>
          <w:rFonts w:ascii="Arial" w:hAnsi="Arial" w:cs="Arial"/>
          <w:color w:val="000000"/>
        </w:rPr>
        <w:t>на проведение оценки воздействия на окружающую среду (ОВОС)</w:t>
      </w:r>
      <w:r w:rsidR="00AD4324">
        <w:rPr>
          <w:rFonts w:ascii="Arial" w:hAnsi="Arial" w:cs="Arial"/>
          <w:color w:val="000000"/>
        </w:rPr>
        <w:t xml:space="preserve"> </w:t>
      </w:r>
      <w:r w:rsidR="00AD4324" w:rsidRPr="00AD4324">
        <w:rPr>
          <w:rFonts w:ascii="Arial" w:hAnsi="Arial" w:cs="Arial"/>
          <w:color w:val="000000"/>
        </w:rPr>
        <w:t>по объекту:</w:t>
      </w:r>
      <w:r w:rsidR="00AD4324">
        <w:rPr>
          <w:rFonts w:ascii="Arial" w:hAnsi="Arial" w:cs="Arial"/>
          <w:color w:val="000000"/>
        </w:rPr>
        <w:t xml:space="preserve"> </w:t>
      </w:r>
      <w:r w:rsidR="00AD4324" w:rsidRPr="00AD4324">
        <w:rPr>
          <w:rFonts w:ascii="Arial" w:hAnsi="Arial" w:cs="Arial"/>
          <w:color w:val="000000"/>
        </w:rPr>
        <w:t xml:space="preserve">«Строительство ХВО с установленным оборудованием ВПУ» </w:t>
      </w:r>
    </w:p>
    <w:p w:rsidR="00EA5127" w:rsidRDefault="00AD4324" w:rsidP="00AD432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AD4324">
        <w:rPr>
          <w:rFonts w:ascii="Arial" w:hAnsi="Arial" w:cs="Arial"/>
          <w:color w:val="000000"/>
        </w:rPr>
        <w:t>на ТЭЦ-8 – филиале ПАО «Мосэнерго»</w:t>
      </w:r>
      <w:r w:rsidR="00762494" w:rsidRPr="00DA0F56">
        <w:rPr>
          <w:rFonts w:ascii="Arial" w:hAnsi="Arial" w:cs="Arial"/>
          <w:color w:val="000000"/>
        </w:rPr>
        <w:t>»</w:t>
      </w:r>
      <w:r w:rsidR="00B411C4" w:rsidRPr="00DA0F56">
        <w:rPr>
          <w:rFonts w:ascii="Arial" w:hAnsi="Arial" w:cs="Arial"/>
          <w:color w:val="000000"/>
        </w:rPr>
        <w:t xml:space="preserve"> по адресу:</w:t>
      </w:r>
      <w:r w:rsidR="00762494" w:rsidRPr="00DA0F56">
        <w:rPr>
          <w:rFonts w:ascii="Arial" w:hAnsi="Arial" w:cs="Arial"/>
        </w:rPr>
        <w:t xml:space="preserve"> </w:t>
      </w:r>
      <w:proofErr w:type="spellStart"/>
      <w:r w:rsidRPr="00AD4324">
        <w:rPr>
          <w:rFonts w:ascii="Arial" w:hAnsi="Arial" w:cs="Arial"/>
          <w:color w:val="000000"/>
        </w:rPr>
        <w:t>Остаповский</w:t>
      </w:r>
      <w:proofErr w:type="spellEnd"/>
      <w:r w:rsidRPr="00AD4324">
        <w:rPr>
          <w:rFonts w:ascii="Arial" w:hAnsi="Arial" w:cs="Arial"/>
          <w:color w:val="000000"/>
        </w:rPr>
        <w:t xml:space="preserve"> проезд, д. 1</w:t>
      </w:r>
      <w:r>
        <w:rPr>
          <w:rFonts w:ascii="Arial" w:hAnsi="Arial" w:cs="Arial"/>
          <w:color w:val="000000"/>
        </w:rPr>
        <w:t>.</w:t>
      </w:r>
    </w:p>
    <w:p w:rsidR="00AD4324" w:rsidRPr="00DA0F56" w:rsidRDefault="00AD4324" w:rsidP="00AD432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:rsidR="00EA5127" w:rsidRPr="00DA0F56" w:rsidRDefault="00EA5127" w:rsidP="00F7580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  <w:r w:rsidRPr="00DA0F56">
        <w:rPr>
          <w:rFonts w:ascii="Arial" w:hAnsi="Arial" w:cs="Arial"/>
          <w:color w:val="000000"/>
        </w:rPr>
        <w:t>Уважаемые участники общественных обсуждений!</w:t>
      </w:r>
    </w:p>
    <w:p w:rsidR="00F75804" w:rsidRPr="00DA0F56" w:rsidRDefault="00F75804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</w:rPr>
      </w:pPr>
    </w:p>
    <w:p w:rsidR="00F75804" w:rsidRPr="00DA0F56" w:rsidRDefault="00F75804" w:rsidP="00EA5127">
      <w:pPr>
        <w:pStyle w:val="Style5"/>
        <w:widowControl/>
        <w:spacing w:line="240" w:lineRule="auto"/>
        <w:ind w:right="7" w:firstLine="709"/>
        <w:contextualSpacing/>
        <w:rPr>
          <w:rFonts w:ascii="Arial" w:hAnsi="Arial" w:cs="Arial"/>
        </w:rPr>
      </w:pPr>
      <w:r w:rsidRPr="00DA0F56">
        <w:rPr>
          <w:rFonts w:ascii="Arial" w:hAnsi="Arial" w:cs="Arial"/>
        </w:rPr>
        <w:t xml:space="preserve">В соответствии с порядком, регламентированным «Положением об оценке воздействия </w:t>
      </w:r>
      <w:r w:rsidRPr="00DA0F56">
        <w:rPr>
          <w:rFonts w:ascii="Arial" w:hAnsi="Arial" w:cs="Arial"/>
          <w:bCs/>
          <w:color w:val="000000"/>
        </w:rPr>
        <w:t>намечаемой хозяйственной и иной деятельности на окружающую среду в Российской Федерации</w:t>
      </w:r>
      <w:r w:rsidRPr="00DA0F56">
        <w:rPr>
          <w:rFonts w:ascii="Arial" w:hAnsi="Arial" w:cs="Arial"/>
        </w:rPr>
        <w:t xml:space="preserve">» (утв. Приказом </w:t>
      </w:r>
      <w:proofErr w:type="spellStart"/>
      <w:r w:rsidRPr="00DA0F56">
        <w:rPr>
          <w:rFonts w:ascii="Arial" w:hAnsi="Arial" w:cs="Arial"/>
        </w:rPr>
        <w:t>Госкомприроды</w:t>
      </w:r>
      <w:proofErr w:type="spellEnd"/>
      <w:r w:rsidRPr="00DA0F56">
        <w:rPr>
          <w:rFonts w:ascii="Arial" w:hAnsi="Arial" w:cs="Arial"/>
        </w:rPr>
        <w:t xml:space="preserve"> РФ № 372 от 16.05.2000), на территории района </w:t>
      </w:r>
      <w:r w:rsidR="00AD4324" w:rsidRPr="009F3F20">
        <w:rPr>
          <w:rFonts w:ascii="Arial" w:hAnsi="Arial" w:cs="Arial"/>
        </w:rPr>
        <w:t>Нижегородский</w:t>
      </w:r>
      <w:r w:rsidRPr="00DA0F56">
        <w:rPr>
          <w:rFonts w:ascii="Arial" w:hAnsi="Arial" w:cs="Arial"/>
        </w:rPr>
        <w:t xml:space="preserve"> проводятся общественные обсуждения по материалам </w:t>
      </w:r>
      <w:r w:rsidR="00AD4324" w:rsidRPr="00AD4324">
        <w:rPr>
          <w:rFonts w:ascii="Arial" w:hAnsi="Arial" w:cs="Arial"/>
        </w:rPr>
        <w:t>технического задания на проведение оценки воздействия на окружающую среду (ОВОС) по объекту: «Строительство ХВО с установленным оборудованием ВПУ»</w:t>
      </w:r>
      <w:r w:rsidR="00D840DD" w:rsidRPr="00DA0F56">
        <w:rPr>
          <w:rFonts w:ascii="Arial" w:hAnsi="Arial" w:cs="Arial"/>
        </w:rPr>
        <w:t xml:space="preserve">. Заказчиком выступает </w:t>
      </w:r>
      <w:r w:rsidR="00AD4324" w:rsidRPr="00AD4324">
        <w:rPr>
          <w:rFonts w:ascii="Arial" w:hAnsi="Arial" w:cs="Arial"/>
        </w:rPr>
        <w:t>ПАО «Мосэнерго»</w:t>
      </w:r>
      <w:r w:rsidRPr="00DA0F56">
        <w:rPr>
          <w:rFonts w:ascii="Arial" w:hAnsi="Arial" w:cs="Arial"/>
        </w:rPr>
        <w:t xml:space="preserve">, генеральным проектировщиком – </w:t>
      </w:r>
      <w:r w:rsidR="00AD4324">
        <w:rPr>
          <w:rFonts w:ascii="Arial" w:hAnsi="Arial" w:cs="Arial"/>
        </w:rPr>
        <w:t>ООО</w:t>
      </w:r>
      <w:r w:rsidR="00AD4324" w:rsidRPr="00AD4324">
        <w:rPr>
          <w:rFonts w:ascii="Arial" w:hAnsi="Arial" w:cs="Arial"/>
        </w:rPr>
        <w:t xml:space="preserve"> «</w:t>
      </w:r>
      <w:proofErr w:type="spellStart"/>
      <w:r w:rsidR="00AD4324" w:rsidRPr="00AD4324">
        <w:rPr>
          <w:rFonts w:ascii="Arial" w:hAnsi="Arial" w:cs="Arial"/>
        </w:rPr>
        <w:t>Мосэнергопроект</w:t>
      </w:r>
      <w:proofErr w:type="spellEnd"/>
      <w:r w:rsidR="00AD4324" w:rsidRPr="00AD4324">
        <w:rPr>
          <w:rFonts w:ascii="Arial" w:hAnsi="Arial" w:cs="Arial"/>
        </w:rPr>
        <w:t>»</w:t>
      </w:r>
      <w:r w:rsidR="00B411C4" w:rsidRPr="00DA0F56">
        <w:rPr>
          <w:rFonts w:ascii="Arial" w:hAnsi="Arial" w:cs="Arial"/>
        </w:rPr>
        <w:t>.</w:t>
      </w:r>
    </w:p>
    <w:p w:rsidR="00D0048E" w:rsidRPr="00DA0F56" w:rsidRDefault="00D0048E" w:rsidP="00D0048E">
      <w:pPr>
        <w:ind w:firstLine="708"/>
        <w:jc w:val="both"/>
        <w:rPr>
          <w:rFonts w:ascii="Arial" w:hAnsi="Arial" w:cs="Arial"/>
        </w:rPr>
      </w:pPr>
      <w:r w:rsidRPr="00DA0F56">
        <w:rPr>
          <w:rFonts w:ascii="Arial" w:hAnsi="Arial" w:cs="Arial"/>
        </w:rPr>
        <w:t xml:space="preserve">Участок проектирования расположен в Юго-Восточном административном округе г. Москва по адресу </w:t>
      </w:r>
      <w:proofErr w:type="spellStart"/>
      <w:r w:rsidR="00AD4324" w:rsidRPr="00AD4324">
        <w:rPr>
          <w:rFonts w:ascii="Arial" w:hAnsi="Arial" w:cs="Arial"/>
        </w:rPr>
        <w:t>Остаповский</w:t>
      </w:r>
      <w:proofErr w:type="spellEnd"/>
      <w:r w:rsidR="00AD4324" w:rsidRPr="00AD4324">
        <w:rPr>
          <w:rFonts w:ascii="Arial" w:hAnsi="Arial" w:cs="Arial"/>
        </w:rPr>
        <w:t xml:space="preserve"> проезд, д. 1</w:t>
      </w:r>
      <w:r w:rsidRPr="00DA0F56">
        <w:rPr>
          <w:rFonts w:ascii="Arial" w:hAnsi="Arial" w:cs="Arial"/>
        </w:rPr>
        <w:t xml:space="preserve">. Кадастровый номер участка </w:t>
      </w:r>
      <w:r w:rsidR="00AD4324" w:rsidRPr="00AD4324">
        <w:rPr>
          <w:rFonts w:ascii="Arial" w:hAnsi="Arial" w:cs="Arial"/>
        </w:rPr>
        <w:t>77:04:0001008:</w:t>
      </w:r>
      <w:r w:rsidR="00F27B5A">
        <w:rPr>
          <w:rFonts w:ascii="Arial" w:hAnsi="Arial" w:cs="Arial"/>
        </w:rPr>
        <w:t>1075</w:t>
      </w:r>
      <w:r w:rsidRPr="00DA0F56">
        <w:rPr>
          <w:rFonts w:ascii="Arial" w:hAnsi="Arial" w:cs="Arial"/>
        </w:rPr>
        <w:t>.</w:t>
      </w:r>
    </w:p>
    <w:p w:rsidR="00EA5127" w:rsidRPr="00DA0F56" w:rsidRDefault="00EA5127" w:rsidP="00EA5127">
      <w:pPr>
        <w:ind w:firstLine="708"/>
        <w:jc w:val="both"/>
        <w:rPr>
          <w:rFonts w:ascii="Arial" w:hAnsi="Arial" w:cs="Arial"/>
        </w:rPr>
      </w:pPr>
      <w:r w:rsidRPr="00DA0F56">
        <w:rPr>
          <w:rFonts w:ascii="Arial" w:hAnsi="Arial" w:cs="Arial"/>
        </w:rPr>
        <w:t xml:space="preserve">Просим Вас внести свои предложения/замечания по представленной проектной документации посредством заполнения опросного листа. Ваши предложения/замечания будут учтены при реализации </w:t>
      </w:r>
      <w:r w:rsidR="002E1DBC" w:rsidRPr="00DA0F56">
        <w:rPr>
          <w:rFonts w:ascii="Arial" w:hAnsi="Arial" w:cs="Arial"/>
        </w:rPr>
        <w:t>Проекта</w:t>
      </w:r>
      <w:r w:rsidRPr="00DA0F56">
        <w:rPr>
          <w:rFonts w:ascii="Arial" w:hAnsi="Arial" w:cs="Arial"/>
        </w:rPr>
        <w:t xml:space="preserve">. </w:t>
      </w:r>
    </w:p>
    <w:p w:rsidR="00EA5127" w:rsidRPr="009619A3" w:rsidRDefault="00EA5127" w:rsidP="00F75804">
      <w:pPr>
        <w:spacing w:line="276" w:lineRule="auto"/>
        <w:ind w:firstLine="708"/>
        <w:jc w:val="both"/>
        <w:rPr>
          <w:rFonts w:ascii="Arial" w:hAnsi="Arial" w:cs="Arial"/>
        </w:rPr>
      </w:pP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Фамилия, имя, отчество _______________________________________________________    </w:t>
      </w:r>
      <w:r w:rsidR="00AD4324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____________________________________________________________________________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Место жительства ___________________________________________________________</w:t>
      </w:r>
    </w:p>
    <w:p w:rsidR="009619A3" w:rsidRDefault="009619A3" w:rsidP="009619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</w:t>
      </w:r>
    </w:p>
    <w:p w:rsidR="009619A3" w:rsidRDefault="009619A3" w:rsidP="009619A3">
      <w:pPr>
        <w:pStyle w:val="af"/>
        <w:tabs>
          <w:tab w:val="left" w:pos="567"/>
          <w:tab w:val="right" w:pos="9922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Контактные сведения 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Наименование организации, адрес, телефон 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Ваше мнение о Проекте (вопросы, комментарии, предложения, замечания) ___________ 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19A3" w:rsidRDefault="009619A3" w:rsidP="009619A3">
      <w:pPr>
        <w:pStyle w:val="HTML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127" w:rsidRPr="009619A3" w:rsidRDefault="00EA5127" w:rsidP="009619A3">
      <w:pPr>
        <w:spacing w:line="276" w:lineRule="auto"/>
        <w:jc w:val="both"/>
        <w:rPr>
          <w:rFonts w:ascii="Arial" w:hAnsi="Arial" w:cs="Arial"/>
        </w:rPr>
      </w:pPr>
    </w:p>
    <w:sectPr w:rsidR="00EA5127" w:rsidRPr="009619A3" w:rsidSect="002E1DBC">
      <w:pgSz w:w="11906" w:h="16838"/>
      <w:pgMar w:top="0" w:right="566" w:bottom="0" w:left="993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7DB" w:rsidRDefault="00F617DB" w:rsidP="00117274">
      <w:r>
        <w:separator/>
      </w:r>
    </w:p>
  </w:endnote>
  <w:endnote w:type="continuationSeparator" w:id="0">
    <w:p w:rsidR="00F617DB" w:rsidRDefault="00F617DB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7DB" w:rsidRDefault="00F617DB" w:rsidP="00117274">
      <w:r>
        <w:separator/>
      </w:r>
    </w:p>
  </w:footnote>
  <w:footnote w:type="continuationSeparator" w:id="0">
    <w:p w:rsidR="00F617DB" w:rsidRDefault="00F617DB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8B"/>
    <w:rsid w:val="00010CFC"/>
    <w:rsid w:val="000410C5"/>
    <w:rsid w:val="00090AE3"/>
    <w:rsid w:val="000F3FA8"/>
    <w:rsid w:val="00105FC0"/>
    <w:rsid w:val="00117274"/>
    <w:rsid w:val="001362D7"/>
    <w:rsid w:val="001567DD"/>
    <w:rsid w:val="00190D98"/>
    <w:rsid w:val="001E72D5"/>
    <w:rsid w:val="001F6731"/>
    <w:rsid w:val="0020657E"/>
    <w:rsid w:val="002218D0"/>
    <w:rsid w:val="002A51EF"/>
    <w:rsid w:val="002A7584"/>
    <w:rsid w:val="002D5852"/>
    <w:rsid w:val="002E1DBC"/>
    <w:rsid w:val="003352DB"/>
    <w:rsid w:val="0034481B"/>
    <w:rsid w:val="003521E4"/>
    <w:rsid w:val="00384DC0"/>
    <w:rsid w:val="00386296"/>
    <w:rsid w:val="003A3D0A"/>
    <w:rsid w:val="003A7D98"/>
    <w:rsid w:val="003D0711"/>
    <w:rsid w:val="003E1B1F"/>
    <w:rsid w:val="003F22EF"/>
    <w:rsid w:val="003F3D70"/>
    <w:rsid w:val="00410FE6"/>
    <w:rsid w:val="00416A11"/>
    <w:rsid w:val="004356B2"/>
    <w:rsid w:val="00441F59"/>
    <w:rsid w:val="0045302B"/>
    <w:rsid w:val="00461EAC"/>
    <w:rsid w:val="00476847"/>
    <w:rsid w:val="00482691"/>
    <w:rsid w:val="0049462F"/>
    <w:rsid w:val="004C19B0"/>
    <w:rsid w:val="004D7BD2"/>
    <w:rsid w:val="00506506"/>
    <w:rsid w:val="00521A0F"/>
    <w:rsid w:val="00526763"/>
    <w:rsid w:val="005A2F09"/>
    <w:rsid w:val="006026F3"/>
    <w:rsid w:val="00607C99"/>
    <w:rsid w:val="00634B48"/>
    <w:rsid w:val="00684AB8"/>
    <w:rsid w:val="006924BF"/>
    <w:rsid w:val="006924DE"/>
    <w:rsid w:val="006A22A4"/>
    <w:rsid w:val="006A37B7"/>
    <w:rsid w:val="006D5017"/>
    <w:rsid w:val="006F0096"/>
    <w:rsid w:val="006F71A5"/>
    <w:rsid w:val="00705945"/>
    <w:rsid w:val="00762494"/>
    <w:rsid w:val="00763C46"/>
    <w:rsid w:val="00765DD4"/>
    <w:rsid w:val="00777964"/>
    <w:rsid w:val="0078596C"/>
    <w:rsid w:val="00796641"/>
    <w:rsid w:val="007A4763"/>
    <w:rsid w:val="007F7A86"/>
    <w:rsid w:val="007F7BF4"/>
    <w:rsid w:val="00852BB9"/>
    <w:rsid w:val="00861B20"/>
    <w:rsid w:val="008A4A9D"/>
    <w:rsid w:val="008F0F2E"/>
    <w:rsid w:val="0094231F"/>
    <w:rsid w:val="009478BA"/>
    <w:rsid w:val="00954BCE"/>
    <w:rsid w:val="009619A3"/>
    <w:rsid w:val="00966B00"/>
    <w:rsid w:val="009855B1"/>
    <w:rsid w:val="009930A6"/>
    <w:rsid w:val="009D740D"/>
    <w:rsid w:val="009D74C4"/>
    <w:rsid w:val="009F3F20"/>
    <w:rsid w:val="00A0535E"/>
    <w:rsid w:val="00A07D0B"/>
    <w:rsid w:val="00A30C0C"/>
    <w:rsid w:val="00A33327"/>
    <w:rsid w:val="00A842BC"/>
    <w:rsid w:val="00AB78EB"/>
    <w:rsid w:val="00AD4324"/>
    <w:rsid w:val="00B411C4"/>
    <w:rsid w:val="00B809F7"/>
    <w:rsid w:val="00BA7710"/>
    <w:rsid w:val="00BC0B99"/>
    <w:rsid w:val="00C54A59"/>
    <w:rsid w:val="00C771C8"/>
    <w:rsid w:val="00C91495"/>
    <w:rsid w:val="00CD3D8B"/>
    <w:rsid w:val="00CD6790"/>
    <w:rsid w:val="00D0048E"/>
    <w:rsid w:val="00D32C58"/>
    <w:rsid w:val="00D70910"/>
    <w:rsid w:val="00D7201C"/>
    <w:rsid w:val="00D8222E"/>
    <w:rsid w:val="00D840DD"/>
    <w:rsid w:val="00DA0F56"/>
    <w:rsid w:val="00E037A3"/>
    <w:rsid w:val="00E137EE"/>
    <w:rsid w:val="00E83000"/>
    <w:rsid w:val="00EA5127"/>
    <w:rsid w:val="00EB75BE"/>
    <w:rsid w:val="00ED696A"/>
    <w:rsid w:val="00F27B5A"/>
    <w:rsid w:val="00F540A5"/>
    <w:rsid w:val="00F617DB"/>
    <w:rsid w:val="00F75804"/>
    <w:rsid w:val="00F810C5"/>
    <w:rsid w:val="00F863BF"/>
    <w:rsid w:val="00F9338D"/>
    <w:rsid w:val="00FB02E0"/>
    <w:rsid w:val="00FB75B3"/>
    <w:rsid w:val="00FD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semiHidden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semiHidden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E9E43-2CD2-4675-A411-BC833779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41D657D5</Template>
  <TotalTime>1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Воробьев Александр Юрьевич</cp:lastModifiedBy>
  <cp:revision>2</cp:revision>
  <cp:lastPrinted>2019-12-17T12:37:00Z</cp:lastPrinted>
  <dcterms:created xsi:type="dcterms:W3CDTF">2020-12-02T11:50:00Z</dcterms:created>
  <dcterms:modified xsi:type="dcterms:W3CDTF">2020-12-02T11:50:00Z</dcterms:modified>
</cp:coreProperties>
</file>